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2E5" w:rsidRPr="009936B1" w:rsidRDefault="0044310D" w:rsidP="009936B1">
      <w:pPr>
        <w:pStyle w:val="Heading1"/>
      </w:pPr>
      <w:r w:rsidRPr="009936B1">
        <w:rPr>
          <w:noProof/>
        </w:rPr>
        <mc:AlternateContent>
          <mc:Choice Requires="wps">
            <w:drawing>
              <wp:inline distT="0" distB="0" distL="0" distR="0" wp14:anchorId="313F0D23" wp14:editId="0D1B8A99">
                <wp:extent cx="4420800" cy="504000"/>
                <wp:effectExtent l="57150" t="133350" r="56515" b="125095"/>
                <wp:docPr id="1" name="Rectangle 1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000">
                          <a:off x="0" y="0"/>
                          <a:ext cx="4420800" cy="50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3E4" w:rsidRPr="00D85656" w:rsidRDefault="00351474" w:rsidP="00D85656">
                            <w:pPr>
                              <w:pStyle w:val="Heading1"/>
                            </w:pPr>
                            <w:r>
                              <w:t>concho Elementary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3F0D23" id="Rectangle 1" o:spid="_x0000_s1026" alt="Rectangle" style="width:348.1pt;height:39.7pt;rotation:2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" fillcolor="#ddd1a2 [3214]" stroked="f" strokeweight="1pt">
                <v:textbox>
                  <w:txbxContent>
                    <w:p w:rsidR="002203E4" w:rsidRPr="00D85656" w:rsidRDefault="00351474" w:rsidP="00D85656">
                      <w:pPr>
                        <w:pStyle w:val="Heading1"/>
                      </w:pPr>
                      <w:r>
                        <w:t>concho Elementary school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6E1C2C" w:rsidRDefault="00351474" w:rsidP="009936B1">
      <w:pPr>
        <w:pStyle w:val="Title"/>
      </w:pPr>
      <w:r>
        <w:t>Grandparent’s Day</w:t>
      </w:r>
    </w:p>
    <w:p w:rsidR="00351474" w:rsidRPr="00351474" w:rsidRDefault="00351474" w:rsidP="00351474">
      <w:r>
        <w:t>D                                                          Dd</w:t>
      </w:r>
    </w:p>
    <w:p w:rsidR="00F31155" w:rsidRPr="00F31155" w:rsidRDefault="00A20D0B" w:rsidP="00F31155">
      <w:r>
        <w:rPr>
          <w:noProof/>
        </w:rPr>
        <mc:AlternateContent>
          <mc:Choice Requires="wpg">
            <w:drawing>
              <wp:inline distT="0" distB="0" distL="0" distR="0" wp14:anchorId="60530D94" wp14:editId="7F03FA2D">
                <wp:extent cx="6286659" cy="759891"/>
                <wp:effectExtent l="76200" t="190500" r="76200" b="135890"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659" cy="759891"/>
                          <a:chOff x="8020" y="109686"/>
                          <a:chExt cx="6286659" cy="759891"/>
                        </a:xfrm>
                      </wpg:grpSpPr>
                      <wps:wsp>
                        <wps:cNvPr id="4" name="Rectangle 4" descr="Rectangle"/>
                        <wps:cNvSpPr/>
                        <wps:spPr>
                          <a:xfrm rot="21000000" flipH="1">
                            <a:off x="4790364" y="122830"/>
                            <a:ext cx="1504315" cy="50355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20D0B" w:rsidRPr="00C6693C" w:rsidRDefault="00351474" w:rsidP="00C6693C">
                              <w:pPr>
                                <w:pStyle w:val="Heading3"/>
                              </w:pPr>
                              <w:r>
                                <w:t>love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 descr="Rectangle"/>
                        <wps:cNvSpPr/>
                        <wps:spPr>
                          <a:xfrm rot="840000">
                            <a:off x="1645749" y="109686"/>
                            <a:ext cx="1330960" cy="682582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20D0B" w:rsidRPr="00C6693C" w:rsidRDefault="0000020E" w:rsidP="00C6693C">
                              <w:pPr>
                                <w:pStyle w:val="Heading1"/>
                              </w:pPr>
                              <w:r>
                                <w:t>i</w:t>
                              </w:r>
                              <w:r w:rsidR="00D00123">
                                <w:t>ced tea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 descr="Rectangle"/>
                        <wps:cNvSpPr/>
                        <wps:spPr>
                          <a:xfrm rot="21360000" flipH="1">
                            <a:off x="8020" y="133702"/>
                            <a:ext cx="1575514" cy="73587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20D0B" w:rsidRPr="00C6693C" w:rsidRDefault="00351474" w:rsidP="00C6693C">
                              <w:pPr>
                                <w:pStyle w:val="Heading3"/>
                                <w:rPr>
                                  <w:rStyle w:val="Heading3Char"/>
                                  <w:caps/>
                                </w:rPr>
                              </w:pPr>
                              <w:r>
                                <w:t>flag ceremony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 descr="Rectangle"/>
                        <wps:cNvSpPr/>
                        <wps:spPr>
                          <a:xfrm rot="20580000" flipH="1">
                            <a:off x="3162945" y="171578"/>
                            <a:ext cx="1518395" cy="5763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20D0B" w:rsidRPr="00C6693C" w:rsidRDefault="00351474" w:rsidP="00C6693C">
                              <w:pPr>
                                <w:pStyle w:val="Heading3"/>
                              </w:pPr>
                              <w:r>
                                <w:t>cookies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30D94" id="Group 31" o:spid="_x0000_s1027" style="width:495pt;height:59.85pt;mso-position-horizontal-relative:char;mso-position-vertical-relative:line" coordorigin="80,1096" coordsize="62866,7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">
                <v:rect id="Rectangle 4" o:spid="_x0000_s1028" alt="Rectangle" style="position:absolute;left:47903;top:1228;width:15043;height:5035;rotation:1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" fillcolor="#be0e42 [3204]" stroked="f" strokeweight="1pt">
                  <v:textbox>
                    <w:txbxContent>
                      <w:p w:rsidR="00A20D0B" w:rsidRPr="00C6693C" w:rsidRDefault="00351474" w:rsidP="00C6693C">
                        <w:pPr>
                          <w:pStyle w:val="Heading3"/>
                        </w:pPr>
                        <w:r>
                          <w:t>love</w:t>
                        </w:r>
                      </w:p>
                    </w:txbxContent>
                  </v:textbox>
                </v:rect>
                <v:rect id="Rectangle 7" o:spid="_x0000_s1029" alt="Rectangle" style="position:absolute;left:16457;top:1096;width:13310;height:6826;rotation: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" fillcolor="#ddd1a2 [3214]" stroked="f" strokeweight="1pt">
                  <v:textbox>
                    <w:txbxContent>
                      <w:p w:rsidR="00A20D0B" w:rsidRPr="00C6693C" w:rsidRDefault="0000020E" w:rsidP="00C6693C">
                        <w:pPr>
                          <w:pStyle w:val="Heading1"/>
                        </w:pPr>
                        <w:r>
                          <w:t>i</w:t>
                        </w:r>
                        <w:r w:rsidR="00D00123">
                          <w:t>ced tea</w:t>
                        </w:r>
                      </w:p>
                    </w:txbxContent>
                  </v:textbox>
                </v:rect>
                <v:rect id="Rectangle 2" o:spid="_x0000_s1030" alt="Rectangle" style="position:absolute;left:80;top:1337;width:15755;height:7358;rotation: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" fillcolor="#be0e42 [3204]" stroked="f" strokeweight="1pt">
                  <v:textbox>
                    <w:txbxContent>
                      <w:p w:rsidR="00A20D0B" w:rsidRPr="00C6693C" w:rsidRDefault="00351474" w:rsidP="00C6693C">
                        <w:pPr>
                          <w:pStyle w:val="Heading3"/>
                          <w:rPr>
                            <w:rStyle w:val="Heading3Char"/>
                            <w:caps/>
                          </w:rPr>
                        </w:pPr>
                        <w:r>
                          <w:t>flag ceremony</w:t>
                        </w:r>
                      </w:p>
                    </w:txbxContent>
                  </v:textbox>
                </v:rect>
                <v:rect id="Rectangle 3" o:spid="_x0000_s1031" alt="Rectangle" style="position:absolute;left:31629;top:1715;width:15184;height:5764;rotation:1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" fillcolor="#078389 [3215]" stroked="f" strokeweight="1pt">
                  <v:textbox>
                    <w:txbxContent>
                      <w:p w:rsidR="00A20D0B" w:rsidRPr="00C6693C" w:rsidRDefault="00351474" w:rsidP="00C6693C">
                        <w:pPr>
                          <w:pStyle w:val="Heading3"/>
                        </w:pPr>
                        <w:r>
                          <w:t>cookies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  <w:tblDescription w:val="Layout table"/>
      </w:tblPr>
      <w:tblGrid>
        <w:gridCol w:w="5043"/>
        <w:gridCol w:w="5043"/>
      </w:tblGrid>
      <w:tr w:rsidR="00322DE7" w:rsidRPr="00322DE7" w:rsidTr="00FB04C5">
        <w:trPr>
          <w:trHeight w:val="4762"/>
        </w:trPr>
        <w:tc>
          <w:tcPr>
            <w:tcW w:w="5043" w:type="dxa"/>
          </w:tcPr>
          <w:p w:rsidR="00322DE7" w:rsidRPr="002342E7" w:rsidRDefault="00322DE7" w:rsidP="002342E7"/>
        </w:tc>
        <w:tc>
          <w:tcPr>
            <w:tcW w:w="5043" w:type="dxa"/>
          </w:tcPr>
          <w:p w:rsidR="00322DE7" w:rsidRPr="00322DE7" w:rsidRDefault="00322DE7" w:rsidP="007A33BB">
            <w:pPr>
              <w:jc w:val="right"/>
            </w:pPr>
          </w:p>
        </w:tc>
      </w:tr>
      <w:tr w:rsidR="00322DE7" w:rsidRPr="00322DE7" w:rsidTr="00FB04C5">
        <w:tc>
          <w:tcPr>
            <w:tcW w:w="5043" w:type="dxa"/>
          </w:tcPr>
          <w:p w:rsidR="00EC4F47" w:rsidRDefault="00EC4F47" w:rsidP="00630A39">
            <w:pPr>
              <w:pStyle w:val="Heading2"/>
              <w:rPr>
                <w:sz w:val="56"/>
                <w:szCs w:val="56"/>
              </w:rPr>
            </w:pPr>
          </w:p>
          <w:p w:rsidR="00D00123" w:rsidRDefault="00D00123" w:rsidP="00630A39">
            <w:pPr>
              <w:pStyle w:val="Heading2"/>
              <w:rPr>
                <w:sz w:val="56"/>
                <w:szCs w:val="56"/>
              </w:rPr>
            </w:pPr>
          </w:p>
          <w:p w:rsidR="00F83EF3" w:rsidRPr="00EC4F47" w:rsidRDefault="00C25D83" w:rsidP="00630A39">
            <w:pPr>
              <w:pStyle w:val="Heading2"/>
              <w:rPr>
                <w:sz w:val="56"/>
                <w:szCs w:val="56"/>
              </w:rPr>
            </w:pPr>
            <w:proofErr w:type="spellStart"/>
            <w:proofErr w:type="gramStart"/>
            <w:r>
              <w:rPr>
                <w:sz w:val="56"/>
                <w:szCs w:val="56"/>
              </w:rPr>
              <w:t>Wednesday</w:t>
            </w:r>
            <w:r w:rsidR="00EC4F47">
              <w:rPr>
                <w:sz w:val="56"/>
                <w:szCs w:val="56"/>
              </w:rPr>
              <w:t>,September</w:t>
            </w:r>
            <w:proofErr w:type="spellEnd"/>
            <w:proofErr w:type="gramEnd"/>
            <w:r w:rsidR="00EC4F47">
              <w:rPr>
                <w:sz w:val="56"/>
                <w:szCs w:val="56"/>
              </w:rPr>
              <w:t xml:space="preserve"> 9th</w:t>
            </w:r>
            <w:proofErr w:type="spellStart"/>
          </w:p>
          <w:p w:rsidR="00322DE7" w:rsidRPr="00EC4F47" w:rsidRDefault="00351474" w:rsidP="00357000">
            <w:pPr>
              <w:pStyle w:val="Heading2"/>
              <w:rPr>
                <w:sz w:val="56"/>
                <w:szCs w:val="56"/>
              </w:rPr>
            </w:pPr>
            <w:r w:rsidRPr="00EC4F47">
              <w:rPr>
                <w:sz w:val="56"/>
                <w:szCs w:val="56"/>
              </w:rPr>
              <w:t>1</w:t>
            </w:r>
            <w:proofErr w:type="spellEnd"/>
            <w:r w:rsidRPr="00EC4F47">
              <w:rPr>
                <w:sz w:val="56"/>
                <w:szCs w:val="56"/>
              </w:rPr>
              <w:t>:30</w:t>
            </w:r>
            <w:r w:rsidR="00EC4F47">
              <w:rPr>
                <w:sz w:val="56"/>
                <w:szCs w:val="56"/>
              </w:rPr>
              <w:t>pm to 2</w:t>
            </w:r>
            <w:bookmarkStart w:id="0" w:name="_GoBack"/>
            <w:bookmarkEnd w:id="0"/>
            <w:r w:rsidR="00EC4F47">
              <w:rPr>
                <w:sz w:val="56"/>
                <w:szCs w:val="56"/>
              </w:rPr>
              <w:t xml:space="preserve">:30pm </w:t>
            </w:r>
          </w:p>
        </w:tc>
        <w:tc>
          <w:tcPr>
            <w:tcW w:w="5043" w:type="dxa"/>
          </w:tcPr>
          <w:p w:rsidR="00322DE7" w:rsidRPr="00322DE7" w:rsidRDefault="00630A39" w:rsidP="007A33BB">
            <w:pPr>
              <w:jc w:val="right"/>
            </w:pPr>
            <w:r w:rsidRPr="009936B1">
              <w:rPr>
                <w:noProof/>
              </w:rPr>
              <mc:AlternateContent>
                <mc:Choice Requires="wps">
                  <w:drawing>
                    <wp:inline distT="0" distB="0" distL="0" distR="0" wp14:anchorId="4474D491" wp14:editId="510BA5F7">
                      <wp:extent cx="2818800" cy="1519200"/>
                      <wp:effectExtent l="114300" t="171450" r="114935" b="176530"/>
                      <wp:docPr id="9" name="Rectangle 9" descr="Rectangl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00000" flipH="1">
                                <a:off x="0" y="0"/>
                                <a:ext cx="2818800" cy="15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30A39" w:rsidRDefault="00351474" w:rsidP="00630A39">
                                  <w:pPr>
                                    <w:jc w:val="center"/>
                                  </w:pPr>
                                  <w:r>
                                    <w:t>Refreshments in the library with flag ceremony following in the gym</w:t>
                                  </w:r>
                                </w:p>
                                <w:p w:rsidR="00351474" w:rsidRDefault="00351474" w:rsidP="00630A39">
                                  <w:pPr>
                                    <w:jc w:val="center"/>
                                  </w:pPr>
                                </w:p>
                                <w:p w:rsidR="00351474" w:rsidRDefault="00351474" w:rsidP="00630A39">
                                  <w:pPr>
                                    <w:jc w:val="center"/>
                                  </w:pPr>
                                  <w:r>
                                    <w:t>Please RSVP</w:t>
                                  </w:r>
                                </w:p>
                                <w:p w:rsidR="006A3E5B" w:rsidRDefault="006A3E5B" w:rsidP="00630A39">
                                  <w:pPr>
                                    <w:jc w:val="center"/>
                                  </w:pPr>
                                  <w:r>
                                    <w:t>By Sept 5</w:t>
                                  </w:r>
                                  <w:r w:rsidRPr="006A3E5B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</w:p>
                                <w:p w:rsidR="006A3E5B" w:rsidRDefault="006A3E5B" w:rsidP="00630A39">
                                  <w:pPr>
                                    <w:jc w:val="center"/>
                                  </w:pPr>
                                </w:p>
                                <w:p w:rsidR="00351474" w:rsidRDefault="006A3E5B" w:rsidP="00351474">
                                  <w:r>
                                    <w:t xml:space="preserve">        Name of Child: ___________________</w:t>
                                  </w:r>
                                </w:p>
                                <w:p w:rsidR="00351474" w:rsidRPr="00D85656" w:rsidRDefault="00351474" w:rsidP="00630A39">
                                  <w:pPr>
                                    <w:jc w:val="center"/>
                                  </w:pPr>
                                  <w:r>
                                    <w:t xml:space="preserve">How many Grandparents: </w:t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</w:r>
                                  <w:r>
                                    <w:softHyphen/>
                                    <w:t>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74D491" id="Rectangle 9" o:spid="_x0000_s1032" alt="Rectangle" style="width:221.95pt;height:119.6pt;rotation:5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" fillcolor="#078389 [3215]" stroked="f" strokeweight="1pt">
                      <v:textbox>
                        <w:txbxContent>
                          <w:p w:rsidR="00630A39" w:rsidRDefault="00351474" w:rsidP="00630A39">
                            <w:pPr>
                              <w:jc w:val="center"/>
                            </w:pPr>
                            <w:r>
                              <w:t>Refreshments in the library with flag ceremony following in the gym</w:t>
                            </w:r>
                          </w:p>
                          <w:p w:rsidR="00351474" w:rsidRDefault="00351474" w:rsidP="00630A39">
                            <w:pPr>
                              <w:jc w:val="center"/>
                            </w:pPr>
                          </w:p>
                          <w:p w:rsidR="00351474" w:rsidRDefault="00351474" w:rsidP="00630A39">
                            <w:pPr>
                              <w:jc w:val="center"/>
                            </w:pPr>
                            <w:r>
                              <w:t>Please RSVP</w:t>
                            </w:r>
                          </w:p>
                          <w:p w:rsidR="006A3E5B" w:rsidRDefault="006A3E5B" w:rsidP="00630A39">
                            <w:pPr>
                              <w:jc w:val="center"/>
                            </w:pPr>
                            <w:r>
                              <w:t>By Sept 5</w:t>
                            </w:r>
                            <w:r w:rsidRPr="006A3E5B">
                              <w:rPr>
                                <w:vertAlign w:val="superscript"/>
                              </w:rPr>
                              <w:t>th</w:t>
                            </w:r>
                          </w:p>
                          <w:p w:rsidR="006A3E5B" w:rsidRDefault="006A3E5B" w:rsidP="00630A39">
                            <w:pPr>
                              <w:jc w:val="center"/>
                            </w:pPr>
                          </w:p>
                          <w:p w:rsidR="00351474" w:rsidRDefault="006A3E5B" w:rsidP="00351474">
                            <w:r>
                              <w:t xml:space="preserve">        Name of Child: ___________________</w:t>
                            </w:r>
                          </w:p>
                          <w:p w:rsidR="00351474" w:rsidRPr="00D85656" w:rsidRDefault="00351474" w:rsidP="00630A39">
                            <w:pPr>
                              <w:jc w:val="center"/>
                            </w:pPr>
                            <w:r>
                              <w:t xml:space="preserve">How many Grandparents: 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:rsidR="00221727" w:rsidRPr="00630A39" w:rsidRDefault="00221727" w:rsidP="00630A39"/>
    <w:sectPr w:rsidR="00221727" w:rsidRPr="00630A39" w:rsidSect="00AC6890">
      <w:headerReference w:type="default" r:id="rId10"/>
      <w:pgSz w:w="12240" w:h="15840" w:code="1"/>
      <w:pgMar w:top="720" w:right="1077" w:bottom="567" w:left="1077" w:header="357" w:footer="357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474" w:rsidRDefault="00351474" w:rsidP="007D2655">
      <w:pPr>
        <w:spacing w:line="240" w:lineRule="auto"/>
      </w:pPr>
      <w:r>
        <w:separator/>
      </w:r>
    </w:p>
  </w:endnote>
  <w:endnote w:type="continuationSeparator" w:id="0">
    <w:p w:rsidR="00351474" w:rsidRDefault="00351474" w:rsidP="007D2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Std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474" w:rsidRDefault="00351474" w:rsidP="007D2655">
      <w:pPr>
        <w:spacing w:line="240" w:lineRule="auto"/>
      </w:pPr>
      <w:r>
        <w:separator/>
      </w:r>
    </w:p>
  </w:footnote>
  <w:footnote w:type="continuationSeparator" w:id="0">
    <w:p w:rsidR="00351474" w:rsidRDefault="00351474" w:rsidP="007D26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1155" w:rsidRDefault="00F31155" w:rsidP="00F31155">
    <w:pPr>
      <w:pStyle w:val="Head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C09CEEE" wp14:editId="56A18336">
          <wp:simplePos x="0" y="0"/>
          <wp:positionH relativeFrom="column">
            <wp:posOffset>511175</wp:posOffset>
          </wp:positionH>
          <wp:positionV relativeFrom="paragraph">
            <wp:posOffset>3903172</wp:posOffset>
          </wp:positionV>
          <wp:extent cx="1079500" cy="396240"/>
          <wp:effectExtent l="0" t="0" r="0" b="3810"/>
          <wp:wrapNone/>
          <wp:docPr id="32" name="Graphic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rd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396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E367A65" wp14:editId="0D3399FE">
          <wp:simplePos x="0" y="0"/>
          <wp:positionH relativeFrom="column">
            <wp:posOffset>3328035</wp:posOffset>
          </wp:positionH>
          <wp:positionV relativeFrom="paragraph">
            <wp:posOffset>4265930</wp:posOffset>
          </wp:positionV>
          <wp:extent cx="2807970" cy="2423795"/>
          <wp:effectExtent l="0" t="0" r="0" b="0"/>
          <wp:wrapNone/>
          <wp:docPr id="33" name="Graphic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dad_heart.sv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970" cy="2423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B1C0F3" wp14:editId="0FA763EB">
          <wp:simplePos x="0" y="0"/>
          <wp:positionH relativeFrom="column">
            <wp:posOffset>2348230</wp:posOffset>
          </wp:positionH>
          <wp:positionV relativeFrom="paragraph">
            <wp:posOffset>5718175</wp:posOffset>
          </wp:positionV>
          <wp:extent cx="1151890" cy="985520"/>
          <wp:effectExtent l="0" t="0" r="0" b="5080"/>
          <wp:wrapNone/>
          <wp:docPr id="34" name="Graphic 3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kid_heart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1890" cy="98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03E3ACAA" wp14:editId="23B0DC28">
          <wp:simplePos x="0" y="0"/>
          <wp:positionH relativeFrom="column">
            <wp:posOffset>207010</wp:posOffset>
          </wp:positionH>
          <wp:positionV relativeFrom="paragraph">
            <wp:posOffset>4488113</wp:posOffset>
          </wp:positionV>
          <wp:extent cx="2231390" cy="2303780"/>
          <wp:effectExtent l="0" t="0" r="0" b="0"/>
          <wp:wrapNone/>
          <wp:docPr id="35" name="Graphic 3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mom_heart.sv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390" cy="2303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C09A155" wp14:editId="52FA9D55">
          <wp:simplePos x="0" y="0"/>
          <wp:positionH relativeFrom="column">
            <wp:posOffset>6113780</wp:posOffset>
          </wp:positionH>
          <wp:positionV relativeFrom="paragraph">
            <wp:posOffset>6591300</wp:posOffset>
          </wp:positionV>
          <wp:extent cx="670560" cy="431800"/>
          <wp:effectExtent l="0" t="0" r="0" b="6350"/>
          <wp:wrapNone/>
          <wp:docPr id="36" name="Graphic 3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hedgehog.svg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8E8C7C7" wp14:editId="7372A58F">
          <wp:simplePos x="0" y="0"/>
          <wp:positionH relativeFrom="column">
            <wp:posOffset>3053080</wp:posOffset>
          </wp:positionH>
          <wp:positionV relativeFrom="paragraph">
            <wp:posOffset>3908425</wp:posOffset>
          </wp:positionV>
          <wp:extent cx="3169920" cy="3095625"/>
          <wp:effectExtent l="0" t="0" r="0" b="9525"/>
          <wp:wrapNone/>
          <wp:docPr id="37" name="Graphic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dad_face.svg"/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920" cy="309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17CE5FC8" wp14:editId="10465D6E">
          <wp:simplePos x="0" y="0"/>
          <wp:positionH relativeFrom="column">
            <wp:posOffset>2021840</wp:posOffset>
          </wp:positionH>
          <wp:positionV relativeFrom="paragraph">
            <wp:posOffset>5590540</wp:posOffset>
          </wp:positionV>
          <wp:extent cx="1511935" cy="1316355"/>
          <wp:effectExtent l="0" t="0" r="0" b="0"/>
          <wp:wrapNone/>
          <wp:docPr id="38" name="Graphic 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kid_face.svg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1316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40ACF5D7" wp14:editId="767B0FD0">
          <wp:simplePos x="0" y="0"/>
          <wp:positionH relativeFrom="margin">
            <wp:posOffset>200660</wp:posOffset>
          </wp:positionH>
          <wp:positionV relativeFrom="paragraph">
            <wp:posOffset>4741478</wp:posOffset>
          </wp:positionV>
          <wp:extent cx="2162175" cy="2231390"/>
          <wp:effectExtent l="0" t="0" r="0" b="0"/>
          <wp:wrapNone/>
          <wp:docPr id="39" name="Graphic 3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mom_face.svg"/>
                  <pic:cNvPicPr/>
                </pic:nvPicPr>
                <pic:blipFill>
                  <a:blip r:embed="rId1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223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6B8AA4B3" wp14:editId="6A1A8A02">
          <wp:simplePos x="0" y="0"/>
          <wp:positionH relativeFrom="column">
            <wp:posOffset>5504997</wp:posOffset>
          </wp:positionH>
          <wp:positionV relativeFrom="paragraph">
            <wp:posOffset>1298937</wp:posOffset>
          </wp:positionV>
          <wp:extent cx="1368000" cy="1275252"/>
          <wp:effectExtent l="0" t="0" r="0" b="1270"/>
          <wp:wrapNone/>
          <wp:docPr id="40" name="Graphic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un.svg"/>
                  <pic:cNvPicPr/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000" cy="12752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07C2C049" wp14:editId="172D5ADA">
          <wp:simplePos x="0" y="0"/>
          <wp:positionH relativeFrom="column">
            <wp:posOffset>-345985</wp:posOffset>
          </wp:positionH>
          <wp:positionV relativeFrom="paragraph">
            <wp:posOffset>371838</wp:posOffset>
          </wp:positionV>
          <wp:extent cx="1066800" cy="755650"/>
          <wp:effectExtent l="0" t="0" r="0" b="6350"/>
          <wp:wrapNone/>
          <wp:docPr id="41" name="Graphic 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cloud.svg"/>
                  <pic:cNvPicPr/>
                </pic:nvPicPr>
                <pic:blipFill>
                  <a:blip r:embed="rId1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0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9B08AE" wp14:editId="420314CB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772400" cy="10058246"/>
              <wp:effectExtent l="0" t="0" r="0" b="0"/>
              <wp:wrapNone/>
              <wp:docPr id="8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246"/>
                      </a:xfrm>
                      <a:prstGeom prst="rect">
                        <a:avLst/>
                      </a:prstGeom>
                      <a:blipFill>
                        <a:blip r:embed="rId21">
                          <a:extLst>
                            <a:ext uri="{96DAC541-7B7A-43D3-8B79-37D633B846F1}">
                              <asvg:svgBlip xmlns:asvg="http://schemas.microsoft.com/office/drawing/2016/SVG/main" r:embed="rId22"/>
                            </a:ext>
                          </a:extLst>
                        </a:blip>
                        <a:srcRect/>
                        <a:stretch>
                          <a:fillRect l="-699" r="-699"/>
                        </a:stretch>
                      </a:blip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70B241BF" id="Rectangle 7" o:spid="_x0000_s1026" style="position:absolute;margin-left:0;margin-top:0;width:612pt;height:11in;z-index:-251657216;visibility:visible;mso-wrap-style:square;mso-width-percent:100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1000;mso-height-percent:100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" stroked="f" strokeweight="1pt">
              <v:fill r:id="rId23" o:title="" recolor="t" rotate="t" type="frame"/>
              <w10:wrap anchorx="page" anchory="page"/>
            </v:rect>
          </w:pict>
        </mc:Fallback>
      </mc:AlternateContent>
    </w:r>
  </w:p>
  <w:p w:rsidR="007D2655" w:rsidRDefault="007D26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74"/>
    <w:rsid w:val="0000020E"/>
    <w:rsid w:val="00062B4A"/>
    <w:rsid w:val="0009343A"/>
    <w:rsid w:val="00094F88"/>
    <w:rsid w:val="000A1B62"/>
    <w:rsid w:val="001004FE"/>
    <w:rsid w:val="001206D0"/>
    <w:rsid w:val="00146A21"/>
    <w:rsid w:val="001605AC"/>
    <w:rsid w:val="0017500E"/>
    <w:rsid w:val="001D3180"/>
    <w:rsid w:val="001E6866"/>
    <w:rsid w:val="001E7B86"/>
    <w:rsid w:val="001F70F7"/>
    <w:rsid w:val="00212763"/>
    <w:rsid w:val="002203E4"/>
    <w:rsid w:val="00221727"/>
    <w:rsid w:val="00233241"/>
    <w:rsid w:val="002342E7"/>
    <w:rsid w:val="0025220B"/>
    <w:rsid w:val="00261586"/>
    <w:rsid w:val="00275C63"/>
    <w:rsid w:val="002B79A8"/>
    <w:rsid w:val="002D47D1"/>
    <w:rsid w:val="002D54D3"/>
    <w:rsid w:val="002D5D14"/>
    <w:rsid w:val="00322DE7"/>
    <w:rsid w:val="00351474"/>
    <w:rsid w:val="00357000"/>
    <w:rsid w:val="00367378"/>
    <w:rsid w:val="003954CD"/>
    <w:rsid w:val="003C3164"/>
    <w:rsid w:val="003E3395"/>
    <w:rsid w:val="003F142C"/>
    <w:rsid w:val="003F1D02"/>
    <w:rsid w:val="004120D9"/>
    <w:rsid w:val="00426A41"/>
    <w:rsid w:val="0044310D"/>
    <w:rsid w:val="004515F3"/>
    <w:rsid w:val="00466095"/>
    <w:rsid w:val="00473A89"/>
    <w:rsid w:val="00473D4A"/>
    <w:rsid w:val="004A3DB4"/>
    <w:rsid w:val="004D2D71"/>
    <w:rsid w:val="004F55AB"/>
    <w:rsid w:val="00506E4E"/>
    <w:rsid w:val="00523E52"/>
    <w:rsid w:val="00524C48"/>
    <w:rsid w:val="005338E7"/>
    <w:rsid w:val="00556DE2"/>
    <w:rsid w:val="00570128"/>
    <w:rsid w:val="005B4FB5"/>
    <w:rsid w:val="005F503F"/>
    <w:rsid w:val="00600AE8"/>
    <w:rsid w:val="006040F4"/>
    <w:rsid w:val="00630A39"/>
    <w:rsid w:val="00662211"/>
    <w:rsid w:val="00664B70"/>
    <w:rsid w:val="006926DA"/>
    <w:rsid w:val="006A3E5B"/>
    <w:rsid w:val="006A4A9C"/>
    <w:rsid w:val="006B0A48"/>
    <w:rsid w:val="006B0D5D"/>
    <w:rsid w:val="006B5027"/>
    <w:rsid w:val="006E1C2C"/>
    <w:rsid w:val="00700C24"/>
    <w:rsid w:val="00701945"/>
    <w:rsid w:val="0072101C"/>
    <w:rsid w:val="007538BA"/>
    <w:rsid w:val="00767422"/>
    <w:rsid w:val="007A33BB"/>
    <w:rsid w:val="007C3379"/>
    <w:rsid w:val="007D1A2E"/>
    <w:rsid w:val="007D2655"/>
    <w:rsid w:val="007F0275"/>
    <w:rsid w:val="007F19F5"/>
    <w:rsid w:val="0082129F"/>
    <w:rsid w:val="00852806"/>
    <w:rsid w:val="008B3005"/>
    <w:rsid w:val="008B6B53"/>
    <w:rsid w:val="008C256C"/>
    <w:rsid w:val="008F4187"/>
    <w:rsid w:val="009378ED"/>
    <w:rsid w:val="0094287F"/>
    <w:rsid w:val="00945570"/>
    <w:rsid w:val="009936B1"/>
    <w:rsid w:val="009C3517"/>
    <w:rsid w:val="009D0FE2"/>
    <w:rsid w:val="009D1E12"/>
    <w:rsid w:val="009D4169"/>
    <w:rsid w:val="009F1D07"/>
    <w:rsid w:val="009F42E5"/>
    <w:rsid w:val="00A00D90"/>
    <w:rsid w:val="00A20D0B"/>
    <w:rsid w:val="00A26F62"/>
    <w:rsid w:val="00A75DD4"/>
    <w:rsid w:val="00A874C1"/>
    <w:rsid w:val="00AB372A"/>
    <w:rsid w:val="00AC6890"/>
    <w:rsid w:val="00AD19CC"/>
    <w:rsid w:val="00AE1F48"/>
    <w:rsid w:val="00AF59BB"/>
    <w:rsid w:val="00B164E1"/>
    <w:rsid w:val="00B517E0"/>
    <w:rsid w:val="00B53A5D"/>
    <w:rsid w:val="00B713AB"/>
    <w:rsid w:val="00B83AD4"/>
    <w:rsid w:val="00B93191"/>
    <w:rsid w:val="00BC7765"/>
    <w:rsid w:val="00BD4EAA"/>
    <w:rsid w:val="00BD6BB4"/>
    <w:rsid w:val="00C25D83"/>
    <w:rsid w:val="00C37791"/>
    <w:rsid w:val="00C62806"/>
    <w:rsid w:val="00C6693C"/>
    <w:rsid w:val="00C74C91"/>
    <w:rsid w:val="00C770DC"/>
    <w:rsid w:val="00D00123"/>
    <w:rsid w:val="00D00A0F"/>
    <w:rsid w:val="00D03E9C"/>
    <w:rsid w:val="00D13DD9"/>
    <w:rsid w:val="00D513B2"/>
    <w:rsid w:val="00D53427"/>
    <w:rsid w:val="00D57C9E"/>
    <w:rsid w:val="00D81EC6"/>
    <w:rsid w:val="00D85656"/>
    <w:rsid w:val="00DC4C0A"/>
    <w:rsid w:val="00DC5EA3"/>
    <w:rsid w:val="00DD7C26"/>
    <w:rsid w:val="00DE09F0"/>
    <w:rsid w:val="00DF7421"/>
    <w:rsid w:val="00E05EB3"/>
    <w:rsid w:val="00E14F6F"/>
    <w:rsid w:val="00E3285C"/>
    <w:rsid w:val="00E33698"/>
    <w:rsid w:val="00E36121"/>
    <w:rsid w:val="00E51913"/>
    <w:rsid w:val="00E60086"/>
    <w:rsid w:val="00E741FB"/>
    <w:rsid w:val="00E90185"/>
    <w:rsid w:val="00E977CA"/>
    <w:rsid w:val="00EA0DE5"/>
    <w:rsid w:val="00EC4F47"/>
    <w:rsid w:val="00EE3976"/>
    <w:rsid w:val="00F17307"/>
    <w:rsid w:val="00F24993"/>
    <w:rsid w:val="00F31155"/>
    <w:rsid w:val="00F42846"/>
    <w:rsid w:val="00F5715F"/>
    <w:rsid w:val="00F83EF3"/>
    <w:rsid w:val="00F8470B"/>
    <w:rsid w:val="00F97BA0"/>
    <w:rsid w:val="00F97C2B"/>
    <w:rsid w:val="00FA3F18"/>
    <w:rsid w:val="00FB04C5"/>
    <w:rsid w:val="00FC684A"/>
    <w:rsid w:val="00FF14D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A853D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FFFFFF" w:themeColor="text1"/>
        <w:sz w:val="18"/>
        <w:szCs w:val="1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</w:latentStyles>
  <w:style w:type="paragraph" w:default="1" w:styleId="Normal">
    <w:name w:val="Normal"/>
    <w:qFormat/>
    <w:rsid w:val="00FB04C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D0B"/>
    <w:pPr>
      <w:keepNext/>
      <w:keepLines/>
      <w:spacing w:line="240" w:lineRule="auto"/>
      <w:jc w:val="center"/>
      <w:outlineLvl w:val="0"/>
    </w:pPr>
    <w:rPr>
      <w:rFonts w:eastAsiaTheme="majorEastAsia" w:cstheme="majorBidi"/>
      <w:caps/>
      <w:color w:val="078389" w:themeColor="text2"/>
      <w:sz w:val="3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503F"/>
    <w:pPr>
      <w:keepNext/>
      <w:keepLines/>
      <w:spacing w:line="204" w:lineRule="auto"/>
      <w:outlineLvl w:val="1"/>
    </w:pPr>
    <w:rPr>
      <w:rFonts w:asciiTheme="majorHAnsi" w:eastAsiaTheme="majorEastAsia" w:hAnsiTheme="majorHAnsi" w:cstheme="majorBidi"/>
      <w:color w:val="BE0E42" w:themeColor="accent1"/>
      <w:sz w:val="96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A20D0B"/>
    <w:pPr>
      <w:keepNext/>
      <w:keepLines/>
      <w:spacing w:line="240" w:lineRule="auto"/>
      <w:jc w:val="center"/>
      <w:outlineLvl w:val="2"/>
    </w:pPr>
    <w:rPr>
      <w:rFonts w:eastAsiaTheme="majorEastAsia" w:cstheme="majorBidi"/>
      <w:caps/>
      <w:sz w:val="3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B04C5"/>
    <w:pPr>
      <w:spacing w:line="192" w:lineRule="auto"/>
      <w:ind w:left="964" w:right="964"/>
      <w:contextualSpacing/>
      <w:jc w:val="center"/>
    </w:pPr>
    <w:rPr>
      <w:rFonts w:asciiTheme="majorHAnsi" w:eastAsiaTheme="majorEastAsia" w:hAnsiTheme="majorHAnsi" w:cstheme="majorBidi"/>
      <w:b/>
      <w:color w:val="BE0E42" w:themeColor="accent1"/>
      <w:spacing w:val="-10"/>
      <w:kern w:val="28"/>
      <w:sz w:val="16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4C5"/>
    <w:rPr>
      <w:rFonts w:asciiTheme="majorHAnsi" w:eastAsiaTheme="majorEastAsia" w:hAnsiTheme="majorHAnsi" w:cstheme="majorBidi"/>
      <w:b/>
      <w:color w:val="BE0E42" w:themeColor="accent1"/>
      <w:spacing w:val="-10"/>
      <w:kern w:val="28"/>
      <w:sz w:val="166"/>
      <w:szCs w:val="56"/>
      <w:lang w:val="en-US"/>
    </w:rPr>
  </w:style>
  <w:style w:type="table" w:styleId="TableGrid">
    <w:name w:val="Table Grid"/>
    <w:basedOn w:val="TableNormal"/>
    <w:uiPriority w:val="39"/>
    <w:rsid w:val="00A874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A874C1"/>
    <w:pPr>
      <w:spacing w:line="240" w:lineRule="auto"/>
    </w:pPr>
    <w:tblPr>
      <w:tblStyleRowBandSize w:val="1"/>
      <w:tblStyleColBandSize w:val="1"/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</w:tblPr>
    <w:tcPr>
      <w:shd w:val="clear" w:color="auto" w:fill="FAC5D5" w:themeFill="accent1" w:themeFillTint="33"/>
    </w:tcPr>
    <w:tblStylePr w:type="firstRow">
      <w:rPr>
        <w:b/>
        <w:bCs/>
        <w:color w:val="000000" w:themeColor="background1"/>
      </w:rPr>
      <w:tblPr/>
      <w:tcPr>
        <w:tcBorders>
          <w:top w:val="single" w:sz="4" w:space="0" w:color="000000" w:themeColor="background1"/>
          <w:left w:val="single" w:sz="4" w:space="0" w:color="000000" w:themeColor="background1"/>
          <w:right w:val="single" w:sz="4" w:space="0" w:color="000000" w:themeColor="background1"/>
          <w:insideH w:val="nil"/>
          <w:insideV w:val="nil"/>
        </w:tcBorders>
        <w:shd w:val="clear" w:color="auto" w:fill="BE0E42" w:themeFill="accent1"/>
      </w:tcPr>
    </w:tblStylePr>
    <w:tblStylePr w:type="lastRow">
      <w:rPr>
        <w:b/>
        <w:bCs/>
        <w:color w:val="000000" w:themeColor="background1"/>
      </w:rPr>
      <w:tblPr/>
      <w:tcPr>
        <w:tcBorders>
          <w:left w:val="single" w:sz="4" w:space="0" w:color="000000" w:themeColor="background1"/>
          <w:bottom w:val="single" w:sz="4" w:space="0" w:color="000000" w:themeColor="background1"/>
          <w:right w:val="single" w:sz="4" w:space="0" w:color="000000" w:themeColor="background1"/>
          <w:insideH w:val="nil"/>
          <w:insideV w:val="nil"/>
        </w:tcBorders>
        <w:shd w:val="clear" w:color="auto" w:fill="BE0E42" w:themeFill="accent1"/>
      </w:tcPr>
    </w:tblStylePr>
    <w:tblStylePr w:type="firstCol">
      <w:rPr>
        <w:b/>
        <w:bCs/>
        <w:color w:val="000000" w:themeColor="background1"/>
      </w:rPr>
      <w:tblPr/>
      <w:tcPr>
        <w:tcBorders>
          <w:top w:val="single" w:sz="4" w:space="0" w:color="000000" w:themeColor="background1"/>
          <w:left w:val="single" w:sz="4" w:space="0" w:color="000000" w:themeColor="background1"/>
          <w:bottom w:val="single" w:sz="4" w:space="0" w:color="000000" w:themeColor="background1"/>
          <w:insideV w:val="nil"/>
        </w:tcBorders>
        <w:shd w:val="clear" w:color="auto" w:fill="BE0E42" w:themeFill="accent1"/>
      </w:tcPr>
    </w:tblStylePr>
    <w:tblStylePr w:type="lastCol">
      <w:rPr>
        <w:b/>
        <w:bCs/>
        <w:color w:val="000000" w:themeColor="background1"/>
      </w:rPr>
      <w:tblPr/>
      <w:tcPr>
        <w:tcBorders>
          <w:top w:val="single" w:sz="4" w:space="0" w:color="000000" w:themeColor="background1"/>
          <w:bottom w:val="single" w:sz="4" w:space="0" w:color="000000" w:themeColor="background1"/>
          <w:right w:val="single" w:sz="4" w:space="0" w:color="000000" w:themeColor="background1"/>
          <w:insideV w:val="nil"/>
        </w:tcBorders>
        <w:shd w:val="clear" w:color="auto" w:fill="BE0E42" w:themeFill="accent1"/>
      </w:tcPr>
    </w:tblStylePr>
    <w:tblStylePr w:type="band1Vert">
      <w:tblPr/>
      <w:tcPr>
        <w:shd w:val="clear" w:color="auto" w:fill="F68CAB" w:themeFill="accent1" w:themeFillTint="66"/>
      </w:tcPr>
    </w:tblStylePr>
    <w:tblStylePr w:type="band1Horz">
      <w:tblPr/>
      <w:tcPr>
        <w:shd w:val="clear" w:color="auto" w:fill="F68CAB" w:themeFill="accent1" w:themeFillTint="66"/>
      </w:tcPr>
    </w:tblStylePr>
  </w:style>
  <w:style w:type="character" w:customStyle="1" w:styleId="Style1">
    <w:name w:val="Style1"/>
    <w:basedOn w:val="DefaultParagraphFont"/>
    <w:uiPriority w:val="1"/>
    <w:semiHidden/>
    <w:rsid w:val="007D1A2E"/>
    <w:rPr>
      <w:color w:val="DDD1A2" w:themeColor="background2"/>
      <w:bdr w:val="none" w:sz="0" w:space="0" w:color="auto"/>
    </w:rPr>
  </w:style>
  <w:style w:type="character" w:customStyle="1" w:styleId="Style2">
    <w:name w:val="Style2"/>
    <w:basedOn w:val="DefaultParagraphFont"/>
    <w:uiPriority w:val="1"/>
    <w:semiHidden/>
    <w:rsid w:val="007538BA"/>
    <w:rPr>
      <w:color w:val="DDD1A2" w:themeColor="background2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1E686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20D0B"/>
    <w:rPr>
      <w:rFonts w:eastAsiaTheme="majorEastAsia" w:cstheme="majorBidi"/>
      <w:caps/>
      <w:color w:val="078389" w:themeColor="text2"/>
      <w:sz w:val="38"/>
      <w:szCs w:val="32"/>
      <w:lang w:val="en-US"/>
    </w:rPr>
  </w:style>
  <w:style w:type="character" w:customStyle="1" w:styleId="Style3">
    <w:name w:val="Style3"/>
    <w:basedOn w:val="DefaultParagraphFont"/>
    <w:uiPriority w:val="1"/>
    <w:semiHidden/>
    <w:rsid w:val="00466095"/>
    <w:rPr>
      <w:bdr w:val="none" w:sz="0" w:space="0" w:color="auto"/>
      <w:shd w:val="clear" w:color="auto" w:fill="000000" w:themeFill="background1"/>
    </w:rPr>
  </w:style>
  <w:style w:type="character" w:customStyle="1" w:styleId="Style4">
    <w:name w:val="Style4"/>
    <w:basedOn w:val="DefaultParagraphFont"/>
    <w:uiPriority w:val="1"/>
    <w:semiHidden/>
    <w:rsid w:val="00466095"/>
    <w:rPr>
      <w:bdr w:val="none" w:sz="0" w:space="0" w:color="auto"/>
      <w:shd w:val="clear" w:color="auto" w:fill="auto"/>
    </w:rPr>
  </w:style>
  <w:style w:type="character" w:customStyle="1" w:styleId="Style5">
    <w:name w:val="Style5"/>
    <w:basedOn w:val="DefaultParagraphFont"/>
    <w:uiPriority w:val="1"/>
    <w:semiHidden/>
    <w:rsid w:val="00E90185"/>
    <w:rPr>
      <w:bdr w:val="none" w:sz="0" w:space="0" w:color="auto"/>
      <w:shd w:val="pct5" w:color="auto" w:fill="auto"/>
    </w:rPr>
  </w:style>
  <w:style w:type="character" w:customStyle="1" w:styleId="Style6">
    <w:name w:val="Style6"/>
    <w:basedOn w:val="DefaultParagraphFont"/>
    <w:uiPriority w:val="1"/>
    <w:semiHidden/>
    <w:rsid w:val="00E90185"/>
    <w:rPr>
      <w:bdr w:val="none" w:sz="0" w:space="0" w:color="auto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sid w:val="005F503F"/>
    <w:rPr>
      <w:rFonts w:asciiTheme="majorHAnsi" w:eastAsiaTheme="majorEastAsia" w:hAnsiTheme="majorHAnsi" w:cstheme="majorBidi"/>
      <w:color w:val="BE0E42" w:themeColor="accent1"/>
      <w:sz w:val="9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0D0B"/>
    <w:rPr>
      <w:rFonts w:eastAsiaTheme="majorEastAsia" w:cstheme="majorBidi"/>
      <w:caps/>
      <w:sz w:val="38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rsid w:val="00BD6BB4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6BB4"/>
    <w:rPr>
      <w:lang w:val="en-US"/>
    </w:rPr>
  </w:style>
  <w:style w:type="paragraph" w:styleId="Footer">
    <w:name w:val="footer"/>
    <w:basedOn w:val="Normal"/>
    <w:link w:val="FooterChar"/>
    <w:uiPriority w:val="99"/>
    <w:semiHidden/>
    <w:rsid w:val="00BD6BB4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6BB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13" Type="http://schemas.openxmlformats.org/officeDocument/2006/relationships/image" Target="media/image13.png"/><Relationship Id="rId18" Type="http://schemas.openxmlformats.org/officeDocument/2006/relationships/image" Target="media/image18.sv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svg"/><Relationship Id="rId17" Type="http://schemas.openxmlformats.org/officeDocument/2006/relationships/image" Target="media/image17.png"/><Relationship Id="rId2" Type="http://schemas.openxmlformats.org/officeDocument/2006/relationships/image" Target="media/image2.svg"/><Relationship Id="rId16" Type="http://schemas.openxmlformats.org/officeDocument/2006/relationships/image" Target="media/image16.svg"/><Relationship Id="rId20" Type="http://schemas.openxmlformats.org/officeDocument/2006/relationships/image" Target="media/image20.sv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svg"/><Relationship Id="rId19" Type="http://schemas.openxmlformats.org/officeDocument/2006/relationships/image" Target="media/image19.png"/><Relationship Id="rId4" Type="http://schemas.openxmlformats.org/officeDocument/2006/relationships/image" Target="media/image4.svg"/><Relationship Id="rId9" Type="http://schemas.openxmlformats.org/officeDocument/2006/relationships/image" Target="media/image9.png"/><Relationship Id="rId14" Type="http://schemas.openxmlformats.org/officeDocument/2006/relationships/image" Target="media/image14.svg"/><Relationship Id="rId22" Type="http://schemas.openxmlformats.org/officeDocument/2006/relationships/image" Target="media/image2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yne\AppData\Roaming\Microsoft\Templates\Cartoon%20hearts%20Valentine's%20flyer.dotx" TargetMode="External"/></Relationships>
</file>

<file path=word/theme/theme1.xml><?xml version="1.0" encoding="utf-8"?>
<a:theme xmlns:a="http://schemas.openxmlformats.org/drawingml/2006/main" name="Тема Office">
  <a:themeElements>
    <a:clrScheme name="Custom 16">
      <a:dk1>
        <a:srgbClr val="FFFFFF"/>
      </a:dk1>
      <a:lt1>
        <a:srgbClr val="000000"/>
      </a:lt1>
      <a:dk2>
        <a:srgbClr val="078389"/>
      </a:dk2>
      <a:lt2>
        <a:srgbClr val="DDD1A2"/>
      </a:lt2>
      <a:accent1>
        <a:srgbClr val="BE0E42"/>
      </a:accent1>
      <a:accent2>
        <a:srgbClr val="DAB6C4"/>
      </a:accent2>
      <a:accent3>
        <a:srgbClr val="7B886F"/>
      </a:accent3>
      <a:accent4>
        <a:srgbClr val="241E4E"/>
      </a:accent4>
      <a:accent5>
        <a:srgbClr val="54494B"/>
      </a:accent5>
      <a:accent6>
        <a:srgbClr val="F9A03F"/>
      </a:accent6>
      <a:hlink>
        <a:srgbClr val="078389"/>
      </a:hlink>
      <a:folHlink>
        <a:srgbClr val="078389"/>
      </a:folHlink>
    </a:clrScheme>
    <a:fontScheme name="Custom 14">
      <a:majorFont>
        <a:latin typeface="Brush Script Std"/>
        <a:ea typeface=""/>
        <a:cs typeface=""/>
      </a:majorFont>
      <a:minorFont>
        <a:latin typeface="Verdana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B9C9E-077C-48A6-9314-33D68DAB2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B38C6-E52D-4D63-8815-788D6D494C06}">
  <ds:schemaRefs>
    <ds:schemaRef ds:uri="http://purl.org/dc/terms/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71af3243-3dd4-4a8d-8c0d-dd76da1f02a5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396CDC-9FD9-45AE-BCC7-5228407ADD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266A91-52A6-4F77-870A-1E87CB758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Cartoon hearts Valentine's flyer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2026-08-12T17:08:00Z</dcterms:created>
  <dcterms:modified xsi:type="dcterms:W3CDTF">2026-08-25T20:49:00Z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